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541"/>
        <w:tblW w:w="490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6472"/>
        <w:gridCol w:w="1265"/>
      </w:tblGrid>
      <w:tr w:rsidR="00AF0962" w:rsidRPr="005B6E65" w14:paraId="2EC6B9A5" w14:textId="77777777">
        <w:trPr>
          <w:trHeight w:val="1991"/>
        </w:trPr>
        <w:tc>
          <w:tcPr>
            <w:tcW w:w="683" w:type="pct"/>
            <w:vAlign w:val="center"/>
          </w:tcPr>
          <w:p w14:paraId="33C1B84E" w14:textId="6EC05824" w:rsidR="00AF0962" w:rsidRDefault="00B213A5" w:rsidP="004660AF">
            <w:pPr>
              <w:jc w:val="center"/>
              <w:rPr>
                <w:color w:val="000000"/>
              </w:rPr>
            </w:pPr>
            <w:r w:rsidRPr="00710C24">
              <w:rPr>
                <w:noProof/>
                <w:color w:val="000000"/>
              </w:rPr>
              <w:drawing>
                <wp:inline distT="0" distB="0" distL="0" distR="0" wp14:anchorId="4DB11F3B" wp14:editId="1EFD194D">
                  <wp:extent cx="723900" cy="7810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0" w:type="pct"/>
            <w:vAlign w:val="center"/>
          </w:tcPr>
          <w:p w14:paraId="29C85570" w14:textId="77777777" w:rsidR="00AF0962" w:rsidRDefault="00AF0962" w:rsidP="004660AF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C502D4">
              <w:rPr>
                <w:rFonts w:ascii="Calibri" w:hAnsi="Calibri"/>
                <w:b/>
                <w:sz w:val="32"/>
                <w:szCs w:val="32"/>
              </w:rPr>
              <w:t xml:space="preserve">Istituto Istruzione Superiore "N. Pellegrini" </w:t>
            </w:r>
          </w:p>
          <w:p w14:paraId="05828002" w14:textId="77777777" w:rsidR="00AF0962" w:rsidRPr="00362298" w:rsidRDefault="00AF0962" w:rsidP="004660AF">
            <w:pPr>
              <w:jc w:val="center"/>
              <w:rPr>
                <w:rFonts w:ascii="Calibri" w:hAnsi="Calibri"/>
                <w:b/>
                <w:sz w:val="24"/>
                <w:u w:val="single"/>
              </w:rPr>
            </w:pPr>
            <w:r w:rsidRPr="00362298">
              <w:rPr>
                <w:rFonts w:ascii="Calibri" w:hAnsi="Calibri"/>
                <w:b/>
                <w:sz w:val="24"/>
                <w:u w:val="single"/>
              </w:rPr>
              <w:t>Istituto Tecnico Agrario</w:t>
            </w:r>
          </w:p>
          <w:p w14:paraId="7A7589CA" w14:textId="77777777" w:rsidR="00AF0962" w:rsidRDefault="00AF0962" w:rsidP="004660A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502D4">
              <w:rPr>
                <w:rFonts w:ascii="Calibri" w:hAnsi="Calibri"/>
                <w:sz w:val="20"/>
                <w:szCs w:val="20"/>
              </w:rPr>
              <w:t xml:space="preserve">Via Bellini, 5 – </w:t>
            </w:r>
            <w:r w:rsidRPr="00CD1B08">
              <w:rPr>
                <w:rFonts w:ascii="Calibri" w:hAnsi="Calibri"/>
                <w:b/>
                <w:sz w:val="20"/>
                <w:szCs w:val="20"/>
              </w:rPr>
              <w:t xml:space="preserve">07100 </w:t>
            </w:r>
            <w:r w:rsidRPr="00C50B2F">
              <w:rPr>
                <w:rFonts w:ascii="Calibri" w:hAnsi="Calibri"/>
                <w:b/>
                <w:sz w:val="24"/>
              </w:rPr>
              <w:t>SASSARI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C502D4">
              <w:rPr>
                <w:rFonts w:ascii="Calibri" w:hAnsi="Calibri"/>
                <w:sz w:val="20"/>
                <w:szCs w:val="20"/>
              </w:rPr>
              <w:t>-   Tel. 079/24.41.10 - Fax 079/25.90.170</w:t>
            </w:r>
          </w:p>
          <w:p w14:paraId="0A340C03" w14:textId="77777777" w:rsidR="00AF0962" w:rsidRPr="00872625" w:rsidRDefault="00AF0962" w:rsidP="004660A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502D4">
              <w:rPr>
                <w:rFonts w:ascii="Calibri" w:hAnsi="Calibri"/>
                <w:sz w:val="20"/>
                <w:szCs w:val="20"/>
              </w:rPr>
              <w:t xml:space="preserve"> C.F: 80005490901 </w:t>
            </w:r>
            <w:r>
              <w:rPr>
                <w:rFonts w:ascii="Calibri" w:hAnsi="Calibri"/>
                <w:sz w:val="20"/>
                <w:szCs w:val="20"/>
              </w:rPr>
              <w:t xml:space="preserve">- </w:t>
            </w:r>
            <w:r w:rsidRPr="00872625">
              <w:rPr>
                <w:rFonts w:ascii="Calibri" w:hAnsi="Calibri"/>
                <w:sz w:val="20"/>
                <w:szCs w:val="20"/>
              </w:rPr>
              <w:t>Partita IVA</w:t>
            </w:r>
            <w:r>
              <w:rPr>
                <w:rFonts w:ascii="Calibri" w:hAnsi="Calibri"/>
                <w:sz w:val="20"/>
                <w:szCs w:val="20"/>
              </w:rPr>
              <w:t xml:space="preserve"> Azienda Agraria</w:t>
            </w:r>
            <w:r w:rsidRPr="00872625">
              <w:rPr>
                <w:rFonts w:ascii="Calibri" w:hAnsi="Calibri"/>
                <w:sz w:val="20"/>
                <w:szCs w:val="20"/>
              </w:rPr>
              <w:t>: 00352620900</w:t>
            </w:r>
          </w:p>
          <w:p w14:paraId="09BD8BDC" w14:textId="77777777" w:rsidR="00AF0962" w:rsidRPr="004660AF" w:rsidRDefault="00AF0962" w:rsidP="004660AF">
            <w:pPr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4660AF">
              <w:rPr>
                <w:rFonts w:ascii="Calibri" w:hAnsi="Calibri"/>
                <w:sz w:val="20"/>
                <w:szCs w:val="20"/>
                <w:lang w:val="en-US"/>
              </w:rPr>
              <w:t xml:space="preserve">- mail: </w:t>
            </w:r>
            <w:hyperlink r:id="rId8" w:history="1">
              <w:r w:rsidRPr="004660AF">
                <w:rPr>
                  <w:rStyle w:val="Collegamentoipertestuale"/>
                  <w:rFonts w:ascii="Calibri" w:hAnsi="Calibri"/>
                  <w:sz w:val="20"/>
                  <w:szCs w:val="20"/>
                  <w:lang w:val="en-US"/>
                </w:rPr>
                <w:t>SSIS00300L@istruzione.it</w:t>
              </w:r>
            </w:hyperlink>
            <w:r w:rsidRPr="004660AF">
              <w:rPr>
                <w:rFonts w:ascii="Calibri" w:hAnsi="Calibri"/>
                <w:sz w:val="20"/>
                <w:szCs w:val="20"/>
                <w:lang w:val="en-US"/>
              </w:rPr>
              <w:t xml:space="preserve"> – PEC: </w:t>
            </w:r>
            <w:hyperlink r:id="rId9" w:history="1">
              <w:r w:rsidRPr="004660AF">
                <w:rPr>
                  <w:rStyle w:val="Collegamentoipertestuale"/>
                  <w:rFonts w:ascii="Calibri" w:hAnsi="Calibri"/>
                  <w:sz w:val="20"/>
                  <w:szCs w:val="20"/>
                  <w:lang w:val="en-US"/>
                </w:rPr>
                <w:t>SSIS00300L@PEC.ISTRUZIONE.IT</w:t>
              </w:r>
            </w:hyperlink>
            <w:r w:rsidRPr="004660AF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</w:p>
          <w:p w14:paraId="47AB3650" w14:textId="77777777" w:rsidR="00AF0962" w:rsidRDefault="00AF0962" w:rsidP="004660AF">
            <w:pPr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C502D4">
              <w:rPr>
                <w:rFonts w:ascii="Calibri" w:hAnsi="Calibri"/>
                <w:sz w:val="20"/>
                <w:szCs w:val="20"/>
                <w:lang w:val="en-US"/>
              </w:rPr>
              <w:t>IBAN: IT 45 G 01015 17208 000000013558</w:t>
            </w:r>
          </w:p>
          <w:p w14:paraId="0E4F682B" w14:textId="77777777" w:rsidR="00AF0962" w:rsidRPr="00C50B2F" w:rsidRDefault="00AF0962" w:rsidP="00FF6226">
            <w:pPr>
              <w:jc w:val="center"/>
              <w:rPr>
                <w:rFonts w:ascii="Calibri" w:hAnsi="Calibri"/>
                <w:sz w:val="24"/>
              </w:rPr>
            </w:pPr>
            <w:r w:rsidRPr="00C50B2F">
              <w:rPr>
                <w:rFonts w:ascii="Calibri" w:hAnsi="Calibri"/>
                <w:sz w:val="20"/>
                <w:szCs w:val="20"/>
              </w:rPr>
              <w:t>Banca d’Italia Sassari IBAN : IT 93 M 01000 03245 522300316719</w:t>
            </w:r>
          </w:p>
        </w:tc>
        <w:tc>
          <w:tcPr>
            <w:tcW w:w="687" w:type="pct"/>
            <w:vAlign w:val="center"/>
          </w:tcPr>
          <w:p w14:paraId="175BE994" w14:textId="25D4D3B7" w:rsidR="00AF0962" w:rsidRPr="005B6E65" w:rsidRDefault="00B213A5" w:rsidP="004660AF">
            <w:pPr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710C24">
              <w:rPr>
                <w:rFonts w:ascii="Comic Sans MS" w:hAnsi="Comic Sans MS"/>
                <w:noProof/>
                <w:color w:val="000000"/>
                <w:sz w:val="18"/>
                <w:szCs w:val="18"/>
              </w:rPr>
              <w:drawing>
                <wp:inline distT="0" distB="0" distL="0" distR="0" wp14:anchorId="1F080AFA" wp14:editId="6667592C">
                  <wp:extent cx="714375" cy="762000"/>
                  <wp:effectExtent l="0" t="0" r="0" b="0"/>
                  <wp:docPr id="2" name="Immagine 2" descr="logoregione-20090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regione-20090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C8FD5" w14:textId="77777777" w:rsidR="00AF0962" w:rsidRPr="005B6E65" w:rsidRDefault="00AF0962" w:rsidP="004660AF">
            <w:pPr>
              <w:jc w:val="center"/>
              <w:rPr>
                <w:rFonts w:ascii="Berlin Sans FB" w:hAnsi="Berlin Sans FB"/>
                <w:color w:val="000000"/>
                <w:sz w:val="28"/>
              </w:rPr>
            </w:pPr>
          </w:p>
        </w:tc>
      </w:tr>
      <w:tr w:rsidR="00AF0962" w:rsidRPr="005B6E65" w14:paraId="259F3881" w14:textId="77777777">
        <w:trPr>
          <w:trHeight w:val="449"/>
        </w:trPr>
        <w:tc>
          <w:tcPr>
            <w:tcW w:w="5000" w:type="pct"/>
            <w:gridSpan w:val="3"/>
            <w:vAlign w:val="center"/>
          </w:tcPr>
          <w:p w14:paraId="18CCAB90" w14:textId="77777777" w:rsidR="00AF0962" w:rsidRPr="00872625" w:rsidRDefault="00AF0962" w:rsidP="004660A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72625">
              <w:rPr>
                <w:rFonts w:ascii="Calibri" w:hAnsi="Calibri"/>
                <w:sz w:val="20"/>
                <w:szCs w:val="20"/>
              </w:rPr>
              <w:t>Sede associata: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IPAA</w:t>
            </w:r>
            <w:r w:rsidRPr="00872625">
              <w:rPr>
                <w:rFonts w:ascii="Calibri" w:hAnsi="Calibri"/>
                <w:b/>
                <w:sz w:val="20"/>
                <w:szCs w:val="20"/>
              </w:rPr>
              <w:t xml:space="preserve"> – </w:t>
            </w:r>
            <w:r w:rsidRPr="00872625">
              <w:rPr>
                <w:rFonts w:ascii="Calibri" w:hAnsi="Calibri"/>
                <w:sz w:val="20"/>
                <w:szCs w:val="20"/>
              </w:rPr>
              <w:t xml:space="preserve">Via Aldo Moro, snc - 07034 </w:t>
            </w:r>
            <w:r w:rsidRPr="004660AF">
              <w:rPr>
                <w:rFonts w:ascii="Calibri" w:hAnsi="Calibri"/>
                <w:b/>
                <w:sz w:val="20"/>
                <w:szCs w:val="20"/>
              </w:rPr>
              <w:t>PERFUGAS</w:t>
            </w:r>
            <w:r w:rsidRPr="00872625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872625">
              <w:rPr>
                <w:rFonts w:ascii="Calibri" w:hAnsi="Calibri"/>
                <w:sz w:val="20"/>
                <w:szCs w:val="20"/>
              </w:rPr>
              <w:t>- Tel. 079/564264 - Fax 079/563318</w:t>
            </w:r>
          </w:p>
          <w:p w14:paraId="7EDE64C3" w14:textId="77777777" w:rsidR="00AF0962" w:rsidRDefault="00AF0962" w:rsidP="004660A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72625">
              <w:rPr>
                <w:rFonts w:ascii="Calibri" w:hAnsi="Calibri"/>
                <w:sz w:val="20"/>
                <w:szCs w:val="20"/>
              </w:rPr>
              <w:t>Sede associata</w:t>
            </w:r>
            <w:r w:rsidRPr="00872625">
              <w:rPr>
                <w:rFonts w:ascii="Calibri" w:hAnsi="Calibri"/>
                <w:b/>
                <w:sz w:val="20"/>
                <w:szCs w:val="20"/>
              </w:rPr>
              <w:t>: IPIA</w:t>
            </w:r>
            <w:r w:rsidRPr="00872625">
              <w:rPr>
                <w:rFonts w:ascii="Calibri" w:hAnsi="Calibri"/>
                <w:sz w:val="20"/>
                <w:szCs w:val="20"/>
              </w:rPr>
              <w:t xml:space="preserve"> – Via Grazia Deledda, 128 – </w:t>
            </w:r>
            <w:r w:rsidRPr="004660AF">
              <w:rPr>
                <w:rFonts w:ascii="Calibri" w:hAnsi="Calibri"/>
                <w:b/>
                <w:sz w:val="20"/>
                <w:szCs w:val="20"/>
              </w:rPr>
              <w:t>SASSARI</w:t>
            </w:r>
            <w:r w:rsidRPr="00872625">
              <w:rPr>
                <w:rFonts w:ascii="Calibri" w:hAnsi="Calibri"/>
                <w:sz w:val="20"/>
                <w:szCs w:val="20"/>
              </w:rPr>
              <w:t xml:space="preserve"> 079 </w:t>
            </w: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872625">
              <w:rPr>
                <w:rFonts w:ascii="Calibri" w:hAnsi="Calibri"/>
                <w:sz w:val="20"/>
                <w:szCs w:val="20"/>
              </w:rPr>
              <w:t xml:space="preserve"> 244062</w:t>
            </w:r>
          </w:p>
          <w:p w14:paraId="34CC888C" w14:textId="77777777" w:rsidR="00AF0962" w:rsidRPr="00C502D4" w:rsidRDefault="00AF0962" w:rsidP="004660A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Sede associata:IPAA -  </w:t>
            </w:r>
            <w:r w:rsidRPr="00294FA5">
              <w:rPr>
                <w:rFonts w:ascii="Calibri" w:hAnsi="Calibri"/>
                <w:b/>
                <w:sz w:val="20"/>
                <w:szCs w:val="20"/>
              </w:rPr>
              <w:t>Santa Maria La Palma</w:t>
            </w:r>
          </w:p>
        </w:tc>
      </w:tr>
    </w:tbl>
    <w:p w14:paraId="684777F0" w14:textId="77777777" w:rsidR="00AF0962" w:rsidRDefault="00AF0962" w:rsidP="0013715C">
      <w:pPr>
        <w:shd w:val="clear" w:color="auto" w:fill="FFFFFF"/>
        <w:tabs>
          <w:tab w:val="left" w:leader="underscore" w:pos="2318"/>
        </w:tabs>
        <w:spacing w:before="14" w:line="499" w:lineRule="exact"/>
      </w:pPr>
      <w:r w:rsidRPr="004F2082">
        <w:rPr>
          <w:b/>
          <w:bCs/>
          <w:sz w:val="22"/>
          <w:szCs w:val="22"/>
        </w:rPr>
        <w:t xml:space="preserve">Reparto: </w:t>
      </w:r>
      <w:r w:rsidR="008934D2"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8934D2">
        <w:rPr>
          <w:b/>
          <w:bCs/>
          <w:sz w:val="22"/>
          <w:szCs w:val="22"/>
        </w:rPr>
        <w:instrText xml:space="preserve"> FORMCHECKBOX </w:instrText>
      </w:r>
      <w:r w:rsidR="008934D2">
        <w:rPr>
          <w:b/>
          <w:bCs/>
          <w:sz w:val="22"/>
          <w:szCs w:val="22"/>
        </w:rPr>
      </w:r>
      <w:r w:rsidR="008934D2"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Cucina </w:t>
      </w:r>
      <w:r>
        <w:rPr>
          <w:b/>
          <w:bCs/>
          <w:sz w:val="22"/>
          <w:szCs w:val="22"/>
        </w:rPr>
        <w:t xml:space="preserve"> </w:t>
      </w:r>
      <w:r w:rsidR="008934D2"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8934D2">
        <w:rPr>
          <w:b/>
          <w:bCs/>
          <w:sz w:val="22"/>
          <w:szCs w:val="22"/>
        </w:rPr>
        <w:instrText xml:space="preserve"> FORMCHECKBOX </w:instrText>
      </w:r>
      <w:r w:rsidR="008934D2">
        <w:rPr>
          <w:b/>
          <w:bCs/>
          <w:sz w:val="22"/>
          <w:szCs w:val="22"/>
        </w:rPr>
      </w:r>
      <w:r w:rsidR="008934D2"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Istituto</w:t>
      </w:r>
      <w:r>
        <w:rPr>
          <w:b/>
          <w:bCs/>
          <w:sz w:val="22"/>
          <w:szCs w:val="22"/>
        </w:rPr>
        <w:t xml:space="preserve">  </w:t>
      </w:r>
      <w:r w:rsidR="008934D2"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8934D2">
        <w:rPr>
          <w:b/>
          <w:bCs/>
          <w:sz w:val="22"/>
          <w:szCs w:val="22"/>
        </w:rPr>
        <w:instrText xml:space="preserve"> FORMCHECKBOX </w:instrText>
      </w:r>
      <w:r w:rsidR="008934D2">
        <w:rPr>
          <w:b/>
          <w:bCs/>
          <w:sz w:val="22"/>
          <w:szCs w:val="22"/>
        </w:rPr>
      </w:r>
      <w:r w:rsidR="008934D2"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IP</w:t>
      </w:r>
      <w:r w:rsidRPr="004F2082">
        <w:rPr>
          <w:b/>
          <w:bCs/>
          <w:i/>
          <w:iCs/>
          <w:sz w:val="22"/>
          <w:szCs w:val="22"/>
        </w:rPr>
        <w:t xml:space="preserve">ASR </w:t>
      </w:r>
      <w:r w:rsidRPr="004F2082">
        <w:rPr>
          <w:b/>
          <w:bCs/>
          <w:sz w:val="22"/>
          <w:szCs w:val="22"/>
        </w:rPr>
        <w:t xml:space="preserve">Perfugas </w:t>
      </w:r>
      <w:r>
        <w:rPr>
          <w:b/>
          <w:bCs/>
          <w:sz w:val="22"/>
          <w:szCs w:val="22"/>
        </w:rPr>
        <w:t xml:space="preserve"> </w:t>
      </w:r>
      <w:r w:rsidR="008934D2"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8934D2">
        <w:rPr>
          <w:b/>
          <w:bCs/>
          <w:sz w:val="22"/>
          <w:szCs w:val="22"/>
        </w:rPr>
        <w:instrText xml:space="preserve"> FORMCHECKBOX </w:instrText>
      </w:r>
      <w:r w:rsidR="008934D2">
        <w:rPr>
          <w:b/>
          <w:bCs/>
          <w:sz w:val="22"/>
          <w:szCs w:val="22"/>
        </w:rPr>
      </w:r>
      <w:r w:rsidR="008934D2"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Azienda </w:t>
      </w:r>
      <w:r>
        <w:rPr>
          <w:b/>
          <w:bCs/>
          <w:sz w:val="22"/>
          <w:szCs w:val="22"/>
        </w:rPr>
        <w:t xml:space="preserve"> </w:t>
      </w:r>
      <w:r w:rsidR="008934D2"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8934D2">
        <w:rPr>
          <w:b/>
          <w:bCs/>
          <w:sz w:val="22"/>
          <w:szCs w:val="22"/>
        </w:rPr>
        <w:instrText xml:space="preserve"> FORMCHECKBOX </w:instrText>
      </w:r>
      <w:r w:rsidR="008934D2">
        <w:rPr>
          <w:b/>
          <w:bCs/>
          <w:sz w:val="22"/>
          <w:szCs w:val="22"/>
        </w:rPr>
      </w:r>
      <w:r w:rsidR="008934D2"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Conv</w:t>
      </w:r>
      <w:r>
        <w:rPr>
          <w:b/>
          <w:bCs/>
          <w:sz w:val="22"/>
          <w:szCs w:val="22"/>
        </w:rPr>
        <w:t>i</w:t>
      </w:r>
      <w:r w:rsidRPr="004F2082">
        <w:rPr>
          <w:b/>
          <w:bCs/>
          <w:sz w:val="22"/>
          <w:szCs w:val="22"/>
        </w:rPr>
        <w:t>tto</w:t>
      </w:r>
      <w:r>
        <w:rPr>
          <w:b/>
          <w:bCs/>
          <w:sz w:val="22"/>
          <w:szCs w:val="22"/>
        </w:rPr>
        <w:t xml:space="preserve">  </w:t>
      </w:r>
      <w:r w:rsidR="008934D2"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8934D2">
        <w:rPr>
          <w:b/>
          <w:bCs/>
          <w:sz w:val="22"/>
          <w:szCs w:val="22"/>
        </w:rPr>
        <w:instrText xml:space="preserve"> FORMCHECKBOX </w:instrText>
      </w:r>
      <w:r w:rsidR="008934D2">
        <w:rPr>
          <w:b/>
          <w:bCs/>
          <w:sz w:val="22"/>
          <w:szCs w:val="22"/>
        </w:rPr>
      </w:r>
      <w:r w:rsidR="008934D2"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IPIA </w:t>
      </w:r>
      <w:r>
        <w:rPr>
          <w:b/>
          <w:bCs/>
          <w:sz w:val="22"/>
          <w:szCs w:val="22"/>
        </w:rPr>
        <w:t xml:space="preserve"> </w:t>
      </w:r>
      <w:r w:rsidR="008934D2"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8934D2">
        <w:rPr>
          <w:b/>
          <w:bCs/>
          <w:sz w:val="22"/>
          <w:szCs w:val="22"/>
        </w:rPr>
        <w:instrText xml:space="preserve"> FORMCHECKBOX </w:instrText>
      </w:r>
      <w:r w:rsidR="008934D2">
        <w:rPr>
          <w:b/>
          <w:bCs/>
          <w:sz w:val="22"/>
          <w:szCs w:val="22"/>
        </w:rPr>
      </w:r>
      <w:r w:rsidR="008934D2"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Altro</w:t>
      </w:r>
      <w:r w:rsidRPr="004F2082">
        <w:rPr>
          <w:b/>
          <w:bCs/>
          <w:sz w:val="22"/>
          <w:szCs w:val="22"/>
        </w:rPr>
        <w:br/>
        <w:t xml:space="preserve">Richiedente </w:t>
      </w:r>
      <w:r w:rsidRPr="004F2082">
        <w:rPr>
          <w:b/>
          <w:bCs/>
          <w:i/>
          <w:iCs/>
          <w:sz w:val="22"/>
          <w:szCs w:val="22"/>
        </w:rPr>
        <w:t>Sig./ra</w:t>
      </w:r>
      <w:r>
        <w:rPr>
          <w:b/>
          <w:bCs/>
          <w:i/>
          <w:iCs/>
          <w:sz w:val="22"/>
          <w:szCs w:val="22"/>
        </w:rPr>
        <w:t xml:space="preserve"> _________________________________________________</w:t>
      </w:r>
      <w:r w:rsidRPr="004F2082">
        <w:rPr>
          <w:b/>
          <w:bCs/>
          <w:sz w:val="22"/>
          <w:szCs w:val="22"/>
        </w:rPr>
        <w:tab/>
      </w:r>
    </w:p>
    <w:p w14:paraId="18D1328B" w14:textId="77777777" w:rsidR="00AF0962" w:rsidRDefault="00AF0962" w:rsidP="0013715C">
      <w:pPr>
        <w:shd w:val="clear" w:color="auto" w:fill="FFFFFF"/>
        <w:tabs>
          <w:tab w:val="left" w:leader="underscore" w:pos="2318"/>
        </w:tabs>
        <w:spacing w:before="14" w:line="499" w:lineRule="exact"/>
        <w:sectPr w:rsidR="00AF0962" w:rsidSect="0013715C">
          <w:pgSz w:w="11909" w:h="16834"/>
          <w:pgMar w:top="871" w:right="1778" w:bottom="360" w:left="934" w:header="720" w:footer="720" w:gutter="0"/>
          <w:cols w:space="60"/>
          <w:noEndnote/>
        </w:sectPr>
      </w:pPr>
    </w:p>
    <w:p w14:paraId="2C8CB7BE" w14:textId="77777777" w:rsidR="00AF0962" w:rsidRDefault="00AF0962" w:rsidP="0013715C">
      <w:pPr>
        <w:shd w:val="clear" w:color="auto" w:fill="FFFFFF"/>
        <w:spacing w:before="187"/>
        <w:ind w:left="226"/>
      </w:pPr>
      <w:r>
        <w:rPr>
          <w:b/>
          <w:bCs/>
          <w:sz w:val="22"/>
          <w:szCs w:val="22"/>
          <w:lang w:val="fr-FR"/>
        </w:rPr>
        <w:t xml:space="preserve">Ditta </w:t>
      </w:r>
      <w:r>
        <w:rPr>
          <w:b/>
          <w:bCs/>
          <w:i/>
          <w:iCs/>
          <w:sz w:val="22"/>
          <w:szCs w:val="22"/>
          <w:lang w:val="fr-FR"/>
        </w:rPr>
        <w:t>fornitrice_____________________________________________________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51"/>
        <w:gridCol w:w="874"/>
        <w:gridCol w:w="1416"/>
        <w:gridCol w:w="1066"/>
        <w:gridCol w:w="2058"/>
      </w:tblGrid>
      <w:tr w:rsidR="00AF0962" w14:paraId="3F80318A" w14:textId="77777777">
        <w:trPr>
          <w:trHeight w:hRule="exact" w:val="475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1C52C" w14:textId="77777777" w:rsidR="00AF0962" w:rsidRPr="007709D0" w:rsidRDefault="00AF0962" w:rsidP="00A01DAA">
            <w:pPr>
              <w:shd w:val="clear" w:color="auto" w:fill="FFFFFF"/>
              <w:jc w:val="center"/>
              <w:rPr>
                <w:b/>
              </w:rPr>
            </w:pPr>
            <w:r w:rsidRPr="007709D0">
              <w:rPr>
                <w:b/>
                <w:bCs/>
                <w:sz w:val="18"/>
                <w:szCs w:val="18"/>
                <w:lang w:val="fr-FR"/>
              </w:rPr>
              <w:t>MATERIALE RI</w:t>
            </w:r>
            <w:r w:rsidRPr="007709D0">
              <w:rPr>
                <w:b/>
                <w:sz w:val="18"/>
                <w:szCs w:val="18"/>
                <w:lang w:val="fr-FR"/>
              </w:rPr>
              <w:t>CHIESTO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5F7F7" w14:textId="77777777" w:rsidR="00AF0962" w:rsidRDefault="00AF0962" w:rsidP="00A01DAA">
            <w:pPr>
              <w:shd w:val="clear" w:color="auto" w:fill="FFFFFF"/>
              <w:ind w:left="101"/>
              <w:jc w:val="center"/>
            </w:pPr>
            <w:r>
              <w:rPr>
                <w:b/>
                <w:bCs/>
                <w:spacing w:val="-2"/>
                <w:sz w:val="18"/>
                <w:szCs w:val="18"/>
                <w:lang w:val="fr-FR"/>
              </w:rPr>
              <w:t>Q.T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65D13" w14:textId="77777777" w:rsidR="00AF0962" w:rsidRDefault="00AF0962" w:rsidP="00A01DAA">
            <w:pPr>
              <w:shd w:val="clear" w:color="auto" w:fill="FFFFFF"/>
              <w:spacing w:line="221" w:lineRule="exact"/>
              <w:ind w:left="187" w:right="106"/>
              <w:jc w:val="center"/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COSTO </w:t>
            </w:r>
            <w:r>
              <w:rPr>
                <w:b/>
                <w:bCs/>
                <w:spacing w:val="-15"/>
                <w:sz w:val="18"/>
                <w:szCs w:val="18"/>
                <w:lang w:val="fr-FR"/>
              </w:rPr>
              <w:t>UNITARIO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D9166" w14:textId="77777777" w:rsidR="00AF0962" w:rsidRDefault="006D0604" w:rsidP="006D0604">
            <w:pPr>
              <w:shd w:val="clear" w:color="auto" w:fill="FFFFFF"/>
              <w:jc w:val="center"/>
            </w:pPr>
            <w:r>
              <w:rPr>
                <w:b/>
                <w:bCs/>
                <w:sz w:val="18"/>
                <w:szCs w:val="18"/>
                <w:lang w:val="fr-FR"/>
              </w:rPr>
              <w:t>I.V.A.</w:t>
            </w:r>
            <w:r w:rsidR="00AF0962">
              <w:rPr>
                <w:b/>
                <w:bCs/>
                <w:sz w:val="18"/>
                <w:szCs w:val="18"/>
                <w:lang w:val="fr-FR"/>
              </w:rPr>
              <w:t>%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FBFDB" w14:textId="77777777" w:rsidR="00AF0962" w:rsidRDefault="00AF0962" w:rsidP="006D0604">
            <w:pPr>
              <w:shd w:val="clear" w:color="auto" w:fill="FFFFFF"/>
              <w:jc w:val="center"/>
            </w:pPr>
            <w:r>
              <w:rPr>
                <w:b/>
                <w:bCs/>
                <w:sz w:val="18"/>
                <w:szCs w:val="18"/>
                <w:lang w:val="fr-FR"/>
              </w:rPr>
              <w:t>TOTALE</w:t>
            </w:r>
          </w:p>
        </w:tc>
      </w:tr>
      <w:tr w:rsidR="00AF0962" w:rsidRPr="004F2082" w14:paraId="194FC28A" w14:textId="77777777">
        <w:trPr>
          <w:trHeight w:hRule="exact" w:val="360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95413" w14:textId="77777777" w:rsidR="00AF0962" w:rsidRPr="006D343B" w:rsidRDefault="00AF0962" w:rsidP="006D343B">
            <w:pPr>
              <w:shd w:val="clear" w:color="auto" w:fill="FFFFFF"/>
              <w:ind w:left="91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B27AD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  <w:lang w:val="en-GB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22B0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  <w:lang w:val="en-GB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5AA1B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  <w:lang w:val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BA46E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  <w:lang w:val="en-GB"/>
              </w:rPr>
            </w:pPr>
          </w:p>
        </w:tc>
      </w:tr>
      <w:tr w:rsidR="00AF0962" w14:paraId="779F1C54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6F2EA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1B91F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7CA5B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AD4B5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F00D1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27E31A54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EAA84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0684B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  <w:p w14:paraId="219DACA9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597B3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992BB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EEE92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2238AFCE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5C056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08972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5AAF7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C8352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6C677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2AE2F5D2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D2CE0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F92AC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AAFB8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3FA84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E572C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0A274970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D5407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D691C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6257A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865AD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18C11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246609EE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8F853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B4931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3A9C1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4197E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2E271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16672165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7B31E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F86ED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803D9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855D5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1701F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7593227E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8CD4A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84471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6A038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D5BA3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14725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26BC8540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F23A0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681AB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98770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DB984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2D119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70ED1AE6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0A192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33628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16763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8060D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CE656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1F6BB86E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DE975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209BE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8882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D8577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626D0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6AE42222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F16A7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4AB1B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50B9F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B90F4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4B157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2749F8B6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E4FC9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  <w:p w14:paraId="5347BF57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  <w:p w14:paraId="028446F9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  <w:p w14:paraId="27A3742F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CEB9E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7F440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20BA6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45B552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792B555C" w14:textId="77777777">
        <w:trPr>
          <w:trHeight w:hRule="exact" w:val="374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72380" w14:textId="77777777" w:rsidR="00AF0962" w:rsidRPr="006D343B" w:rsidRDefault="00AF0962" w:rsidP="006D343B">
            <w:pPr>
              <w:shd w:val="clear" w:color="auto" w:fill="FFFFFF"/>
              <w:ind w:left="163"/>
              <w:rPr>
                <w:sz w:val="22"/>
                <w:szCs w:val="22"/>
                <w:lang w:val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9C6FB" w14:textId="77777777" w:rsidR="00AF0962" w:rsidRPr="006D343B" w:rsidRDefault="00AF0962" w:rsidP="006D343B">
            <w:pPr>
              <w:shd w:val="clear" w:color="auto" w:fill="FFFFFF"/>
              <w:spacing w:line="288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37116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3407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6E4FC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25DF84E0" w14:textId="77777777">
        <w:trPr>
          <w:trHeight w:hRule="exact" w:val="360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6A502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4F77E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79EB2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011AA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2A276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1FD6025B" w14:textId="77777777">
        <w:trPr>
          <w:trHeight w:hRule="exact" w:val="365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95075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04C22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56D99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A57BA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46FE8" w14:textId="77777777" w:rsidR="00AF0962" w:rsidRPr="006D343B" w:rsidRDefault="00AF0962" w:rsidP="006D34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F0962" w14:paraId="5C39C3EF" w14:textId="77777777">
        <w:trPr>
          <w:trHeight w:hRule="exact" w:val="696"/>
        </w:trPr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0252643" w14:textId="77777777" w:rsidR="00AF0962" w:rsidRDefault="00AF0962" w:rsidP="0013715C">
            <w:pPr>
              <w:shd w:val="clear" w:color="auto" w:fill="FFFFFF"/>
              <w:ind w:left="2419"/>
            </w:pPr>
            <w:r>
              <w:rPr>
                <w:b/>
                <w:bCs/>
                <w:sz w:val="22"/>
                <w:szCs w:val="22"/>
                <w:lang w:val="fr-FR"/>
              </w:rPr>
              <w:t>SPECIFICARE DETTAGLIATAMENTE IL MOTIVO</w:t>
            </w:r>
          </w:p>
        </w:tc>
      </w:tr>
      <w:tr w:rsidR="00AF0962" w14:paraId="452F7114" w14:textId="77777777">
        <w:trPr>
          <w:trHeight w:hRule="exact" w:val="221"/>
        </w:trPr>
        <w:tc>
          <w:tcPr>
            <w:tcW w:w="100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F1EA1BC" w14:textId="77777777" w:rsidR="00AF0962" w:rsidRDefault="00AF0962" w:rsidP="00322A28">
            <w:pPr>
              <w:shd w:val="clear" w:color="auto" w:fill="FFFFFF"/>
              <w:ind w:left="4584"/>
            </w:pPr>
          </w:p>
        </w:tc>
      </w:tr>
      <w:tr w:rsidR="00AF0962" w14:paraId="2B2DF3E7" w14:textId="77777777">
        <w:trPr>
          <w:trHeight w:hRule="exact" w:val="969"/>
        </w:trPr>
        <w:tc>
          <w:tcPr>
            <w:tcW w:w="100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811E68E" w14:textId="77777777" w:rsidR="00AF0962" w:rsidRDefault="00AF0962" w:rsidP="00322A28">
            <w:pPr>
              <w:shd w:val="clear" w:color="auto" w:fill="FFFFFF"/>
              <w:spacing w:line="538" w:lineRule="exact"/>
              <w:ind w:left="4205"/>
              <w:rPr>
                <w:sz w:val="32"/>
                <w:szCs w:val="32"/>
              </w:rPr>
            </w:pPr>
            <w:r w:rsidRPr="00E72773">
              <w:rPr>
                <w:sz w:val="22"/>
                <w:szCs w:val="22"/>
              </w:rPr>
              <w:t>IL RICHIEDENTE</w:t>
            </w:r>
          </w:p>
          <w:p w14:paraId="71C6AAB4" w14:textId="77777777" w:rsidR="00AF0962" w:rsidRPr="00E72773" w:rsidRDefault="00AF0962" w:rsidP="00322A28">
            <w:pPr>
              <w:shd w:val="clear" w:color="auto" w:fill="FFFFFF"/>
              <w:spacing w:line="538" w:lineRule="exact"/>
              <w:ind w:left="4205"/>
              <w:rPr>
                <w:sz w:val="22"/>
                <w:szCs w:val="22"/>
              </w:rPr>
            </w:pPr>
          </w:p>
          <w:p w14:paraId="6D8FA26A" w14:textId="77777777" w:rsidR="00AF0962" w:rsidRDefault="00AF0962" w:rsidP="00322A28">
            <w:pPr>
              <w:shd w:val="clear" w:color="auto" w:fill="FFFFFF"/>
              <w:spacing w:line="538" w:lineRule="exact"/>
              <w:ind w:left="4205"/>
              <w:rPr>
                <w:sz w:val="22"/>
                <w:szCs w:val="22"/>
              </w:rPr>
            </w:pPr>
          </w:p>
          <w:p w14:paraId="3A56B36B" w14:textId="77777777" w:rsidR="00AF0962" w:rsidRPr="00E72773" w:rsidRDefault="00AF0962" w:rsidP="00322A28">
            <w:pPr>
              <w:shd w:val="clear" w:color="auto" w:fill="FFFFFF"/>
              <w:spacing w:line="538" w:lineRule="exact"/>
              <w:ind w:left="4205"/>
              <w:rPr>
                <w:sz w:val="22"/>
                <w:szCs w:val="22"/>
              </w:rPr>
            </w:pPr>
          </w:p>
        </w:tc>
      </w:tr>
      <w:tr w:rsidR="00AF0962" w14:paraId="010AC079" w14:textId="77777777">
        <w:trPr>
          <w:trHeight w:hRule="exact" w:val="946"/>
        </w:trPr>
        <w:tc>
          <w:tcPr>
            <w:tcW w:w="100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1CF2AB34" w14:textId="77777777" w:rsidR="00AF0962" w:rsidRDefault="00AF0962" w:rsidP="00E17D18">
            <w:pPr>
              <w:shd w:val="clear" w:color="auto" w:fill="FFFFFF"/>
              <w:spacing w:line="475" w:lineRule="exact"/>
              <w:ind w:firstLine="5"/>
              <w:rPr>
                <w:b/>
                <w:bCs/>
                <w:sz w:val="22"/>
                <w:szCs w:val="22"/>
              </w:rPr>
            </w:pPr>
          </w:p>
          <w:p w14:paraId="249EABE8" w14:textId="77777777" w:rsidR="00AF0962" w:rsidRDefault="00AF0962" w:rsidP="00E17D18">
            <w:pPr>
              <w:shd w:val="clear" w:color="auto" w:fill="FFFFFF"/>
              <w:spacing w:line="475" w:lineRule="exact"/>
              <w:ind w:firstLine="5"/>
              <w:rPr>
                <w:b/>
                <w:bCs/>
                <w:sz w:val="22"/>
                <w:szCs w:val="22"/>
              </w:rPr>
            </w:pPr>
            <w:r w:rsidRPr="004F2082">
              <w:rPr>
                <w:b/>
                <w:bCs/>
                <w:sz w:val="22"/>
                <w:szCs w:val="22"/>
              </w:rPr>
              <w:t>Il Magazziniere dell'istituto è autorizzato a cons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4F2082">
              <w:rPr>
                <w:b/>
                <w:bCs/>
                <w:sz w:val="22"/>
                <w:szCs w:val="22"/>
              </w:rPr>
              <w:t>gna</w:t>
            </w:r>
            <w:r>
              <w:rPr>
                <w:b/>
                <w:bCs/>
                <w:sz w:val="22"/>
                <w:szCs w:val="22"/>
              </w:rPr>
              <w:t>re il</w:t>
            </w:r>
            <w:r w:rsidRPr="004F2082">
              <w:rPr>
                <w:b/>
                <w:bCs/>
                <w:sz w:val="22"/>
                <w:szCs w:val="22"/>
              </w:rPr>
              <w:t xml:space="preserve"> sopraindicato </w:t>
            </w:r>
            <w:r>
              <w:rPr>
                <w:b/>
                <w:bCs/>
                <w:sz w:val="22"/>
                <w:szCs w:val="22"/>
              </w:rPr>
              <w:t xml:space="preserve"> mate</w:t>
            </w:r>
            <w:r w:rsidRPr="004F2082">
              <w:rPr>
                <w:b/>
                <w:bCs/>
                <w:sz w:val="22"/>
                <w:szCs w:val="22"/>
              </w:rPr>
              <w:t>riale.</w:t>
            </w:r>
          </w:p>
          <w:p w14:paraId="763597BA" w14:textId="77777777" w:rsidR="00AF0962" w:rsidRDefault="00AF0962" w:rsidP="00E17D18">
            <w:pPr>
              <w:shd w:val="clear" w:color="auto" w:fill="FFFFFF"/>
              <w:spacing w:line="475" w:lineRule="exact"/>
              <w:ind w:firstLine="5"/>
            </w:pPr>
            <w:r w:rsidRPr="004F2082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fr-FR"/>
              </w:rPr>
              <w:t>Sassari. li</w:t>
            </w:r>
          </w:p>
        </w:tc>
      </w:tr>
    </w:tbl>
    <w:p w14:paraId="148685DA" w14:textId="77777777" w:rsidR="00AF0962" w:rsidRDefault="00AF0962" w:rsidP="0013715C">
      <w:pPr>
        <w:sectPr w:rsidR="00AF0962" w:rsidSect="00E17D18">
          <w:type w:val="continuous"/>
          <w:pgSz w:w="11909" w:h="16834" w:code="9"/>
          <w:pgMar w:top="873" w:right="1089" w:bottom="357" w:left="709" w:header="567" w:footer="284" w:gutter="0"/>
          <w:cols w:space="60"/>
          <w:noEndnote/>
        </w:sectPr>
      </w:pPr>
    </w:p>
    <w:p w14:paraId="07C9AFE7" w14:textId="77777777" w:rsidR="00AF0962" w:rsidRDefault="00AF0962" w:rsidP="0013715C">
      <w:pPr>
        <w:shd w:val="clear" w:color="auto" w:fill="FFFFFF"/>
        <w:spacing w:before="14"/>
        <w:rPr>
          <w:spacing w:val="-3"/>
          <w:sz w:val="18"/>
          <w:szCs w:val="18"/>
          <w:lang w:val="fr-FR"/>
        </w:rPr>
      </w:pPr>
    </w:p>
    <w:p w14:paraId="5F6DD645" w14:textId="77777777" w:rsidR="00AF0962" w:rsidRDefault="00AF0962" w:rsidP="0013715C">
      <w:pPr>
        <w:shd w:val="clear" w:color="auto" w:fill="FFFFFF"/>
        <w:spacing w:before="14"/>
        <w:rPr>
          <w:spacing w:val="-3"/>
          <w:sz w:val="18"/>
          <w:szCs w:val="18"/>
          <w:lang w:val="fr-FR"/>
        </w:rPr>
      </w:pPr>
      <w:r>
        <w:rPr>
          <w:spacing w:val="-3"/>
          <w:sz w:val="18"/>
          <w:szCs w:val="18"/>
          <w:lang w:val="fr-FR"/>
        </w:rPr>
        <w:t>SASSARI, li ______________________</w:t>
      </w:r>
    </w:p>
    <w:p w14:paraId="13C1F0BF" w14:textId="77777777" w:rsidR="00AF0962" w:rsidRDefault="00AF0962" w:rsidP="0013715C">
      <w:pPr>
        <w:shd w:val="clear" w:color="auto" w:fill="FFFFFF"/>
        <w:spacing w:before="14"/>
        <w:rPr>
          <w:spacing w:val="-3"/>
          <w:sz w:val="18"/>
          <w:szCs w:val="18"/>
          <w:lang w:val="fr-FR"/>
        </w:rPr>
      </w:pPr>
    </w:p>
    <w:p w14:paraId="123D78C0" w14:textId="77777777" w:rsidR="00AF0962" w:rsidRDefault="00AF0962" w:rsidP="0013715C">
      <w:pPr>
        <w:shd w:val="clear" w:color="auto" w:fill="FFFFFF"/>
        <w:spacing w:before="14"/>
        <w:rPr>
          <w:spacing w:val="-3"/>
          <w:sz w:val="18"/>
          <w:szCs w:val="18"/>
          <w:lang w:val="fr-FR"/>
        </w:rPr>
      </w:pPr>
      <w:r>
        <w:rPr>
          <w:spacing w:val="-3"/>
          <w:sz w:val="18"/>
          <w:szCs w:val="18"/>
          <w:lang w:val="fr-FR"/>
        </w:rPr>
        <w:t>_____________________________________________________________________________________________________________________</w:t>
      </w:r>
    </w:p>
    <w:p w14:paraId="5B4E1B6A" w14:textId="77777777" w:rsidR="00AF0962" w:rsidRDefault="00AF0962" w:rsidP="0013715C">
      <w:pPr>
        <w:shd w:val="clear" w:color="auto" w:fill="FFFFFF"/>
        <w:spacing w:before="14"/>
      </w:pPr>
      <w:r>
        <w:rPr>
          <w:spacing w:val="-3"/>
          <w:sz w:val="18"/>
          <w:szCs w:val="18"/>
          <w:lang w:val="fr-FR"/>
        </w:rPr>
        <w:t>Si autorizza l'acquisto</w:t>
      </w:r>
    </w:p>
    <w:p w14:paraId="5E7E9E27" w14:textId="77777777" w:rsidR="00AF0962" w:rsidRDefault="00AF0962" w:rsidP="0013715C">
      <w:pPr>
        <w:shd w:val="clear" w:color="auto" w:fill="FFFFFF"/>
        <w:spacing w:line="226" w:lineRule="exact"/>
      </w:pPr>
    </w:p>
    <w:p w14:paraId="3A86268B" w14:textId="77777777" w:rsidR="00AF0962" w:rsidRPr="006D0604" w:rsidRDefault="00AF0962" w:rsidP="00E72773">
      <w:pPr>
        <w:shd w:val="clear" w:color="auto" w:fill="FFFFFF"/>
        <w:spacing w:line="226" w:lineRule="exact"/>
        <w:rPr>
          <w:b/>
        </w:rPr>
        <w:sectPr w:rsidR="00AF0962" w:rsidRPr="006D0604" w:rsidSect="00E17D18">
          <w:type w:val="continuous"/>
          <w:pgSz w:w="11909" w:h="16834"/>
          <w:pgMar w:top="567" w:right="851" w:bottom="567" w:left="851" w:header="720" w:footer="720" w:gutter="0"/>
          <w:cols w:space="60"/>
          <w:noEndnote/>
        </w:sectPr>
      </w:pPr>
      <w:r w:rsidRPr="006D0604">
        <w:rPr>
          <w:b/>
          <w:spacing w:val="-5"/>
          <w:sz w:val="18"/>
          <w:szCs w:val="18"/>
        </w:rPr>
        <w:t>IL DIRETTORE SGA</w:t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3"/>
          <w:sz w:val="18"/>
          <w:szCs w:val="18"/>
          <w:lang w:val="fr-FR"/>
        </w:rPr>
        <w:t xml:space="preserve">IL DIRIGENTE </w:t>
      </w:r>
      <w:r w:rsidRPr="006D0604">
        <w:rPr>
          <w:b/>
          <w:i/>
          <w:iCs/>
          <w:spacing w:val="-3"/>
          <w:sz w:val="18"/>
          <w:szCs w:val="18"/>
          <w:lang w:val="fr-FR"/>
        </w:rPr>
        <w:t xml:space="preserve">SCOLASTICO </w:t>
      </w:r>
    </w:p>
    <w:p w14:paraId="47817D4F" w14:textId="77777777" w:rsidR="00AF0962" w:rsidRPr="006D0604" w:rsidRDefault="00AF0962" w:rsidP="00E72773">
      <w:pPr>
        <w:shd w:val="clear" w:color="auto" w:fill="FFFFFF"/>
        <w:spacing w:before="14" w:line="221" w:lineRule="exact"/>
        <w:ind w:left="134" w:hanging="134"/>
        <w:rPr>
          <w:b/>
        </w:rPr>
      </w:pPr>
      <w:r w:rsidRPr="006D0604">
        <w:rPr>
          <w:b/>
          <w:spacing w:val="-6"/>
          <w:sz w:val="18"/>
          <w:szCs w:val="18"/>
        </w:rPr>
        <w:t xml:space="preserve">    Lucia Angela Fois       </w:t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pacing w:val="-6"/>
          <w:sz w:val="18"/>
          <w:szCs w:val="18"/>
        </w:rPr>
        <w:tab/>
      </w:r>
      <w:r w:rsidRPr="006D0604">
        <w:rPr>
          <w:b/>
          <w:sz w:val="18"/>
          <w:szCs w:val="18"/>
          <w:lang w:val="fr-FR"/>
        </w:rPr>
        <w:t>Paolo Acone</w:t>
      </w:r>
    </w:p>
    <w:sectPr w:rsidR="00AF0962" w:rsidRPr="006D0604" w:rsidSect="00E72773">
      <w:footerReference w:type="default" r:id="rId11"/>
      <w:type w:val="continuous"/>
      <w:pgSz w:w="11909" w:h="16834"/>
      <w:pgMar w:top="567" w:right="851" w:bottom="567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7D0C7" w14:textId="77777777" w:rsidR="00312B67" w:rsidRDefault="00312B67">
      <w:r>
        <w:separator/>
      </w:r>
    </w:p>
  </w:endnote>
  <w:endnote w:type="continuationSeparator" w:id="0">
    <w:p w14:paraId="200C6528" w14:textId="77777777" w:rsidR="00312B67" w:rsidRDefault="0031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32EE8" w14:textId="77777777" w:rsidR="00AF0962" w:rsidRPr="00C50882" w:rsidRDefault="00AF0962" w:rsidP="00C50882">
    <w:pPr>
      <w:pStyle w:val="Pidipagina"/>
    </w:pPr>
    <w:fldSimple w:instr=" FILENAME \p ">
      <w:r w:rsidR="00B213A5">
        <w:rPr>
          <w:noProof/>
        </w:rPr>
        <w:t>Documento2</w:t>
      </w:r>
    </w:fldSimple>
    <w:r w:rsidRPr="00C5088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89BA" w14:textId="77777777" w:rsidR="00312B67" w:rsidRDefault="00312B67">
      <w:r>
        <w:separator/>
      </w:r>
    </w:p>
  </w:footnote>
  <w:footnote w:type="continuationSeparator" w:id="0">
    <w:p w14:paraId="79771ACC" w14:textId="77777777" w:rsidR="00312B67" w:rsidRDefault="00312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  <w:color w:val="auto"/>
        <w:sz w:val="20"/>
        <w:u w:val="none"/>
      </w:rPr>
    </w:lvl>
  </w:abstractNum>
  <w:abstractNum w:abstractNumId="1" w15:restartNumberingAfterBreak="0">
    <w:nsid w:val="2A3F6377"/>
    <w:multiLevelType w:val="hybridMultilevel"/>
    <w:tmpl w:val="474A4CAC"/>
    <w:lvl w:ilvl="0" w:tplc="22E05A2E">
      <w:start w:val="1"/>
      <w:numFmt w:val="decimal"/>
      <w:lvlText w:val="%1."/>
      <w:lvlJc w:val="left"/>
      <w:pPr>
        <w:tabs>
          <w:tab w:val="num" w:pos="417"/>
        </w:tabs>
        <w:ind w:left="284" w:hanging="227"/>
      </w:pPr>
      <w:rPr>
        <w:rFonts w:ascii="Centaur" w:hAnsi="Centaur" w:cs="Times New Roman" w:hint="default"/>
        <w:sz w:val="18"/>
      </w:rPr>
    </w:lvl>
    <w:lvl w:ilvl="1" w:tplc="15244EE6">
      <w:start w:val="1"/>
      <w:numFmt w:val="lowerLetter"/>
      <w:lvlText w:val="%2."/>
      <w:lvlJc w:val="left"/>
      <w:pPr>
        <w:tabs>
          <w:tab w:val="num" w:pos="927"/>
        </w:tabs>
        <w:ind w:left="737" w:hanging="17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D5E0D3D"/>
    <w:multiLevelType w:val="hybridMultilevel"/>
    <w:tmpl w:val="8F368EEA"/>
    <w:lvl w:ilvl="0" w:tplc="B78275D2">
      <w:start w:val="9131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527638CC"/>
    <w:multiLevelType w:val="hybridMultilevel"/>
    <w:tmpl w:val="6AE09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275304">
    <w:abstractNumId w:val="1"/>
  </w:num>
  <w:num w:numId="2" w16cid:durableId="214783894">
    <w:abstractNumId w:val="3"/>
  </w:num>
  <w:num w:numId="3" w16cid:durableId="1725064191">
    <w:abstractNumId w:val="0"/>
  </w:num>
  <w:num w:numId="4" w16cid:durableId="2126121565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b w:val="0"/>
          <w:i w:val="0"/>
          <w:strike w:val="0"/>
          <w:color w:val="auto"/>
          <w:sz w:val="20"/>
          <w:u w:val="none"/>
        </w:rPr>
      </w:lvl>
    </w:lvlOverride>
  </w:num>
  <w:num w:numId="5" w16cid:durableId="833226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A5"/>
    <w:rsid w:val="000057B5"/>
    <w:rsid w:val="00014797"/>
    <w:rsid w:val="000176BE"/>
    <w:rsid w:val="00033A17"/>
    <w:rsid w:val="000409DC"/>
    <w:rsid w:val="0005067E"/>
    <w:rsid w:val="00050CDC"/>
    <w:rsid w:val="00053B1C"/>
    <w:rsid w:val="00055E0F"/>
    <w:rsid w:val="00062DA0"/>
    <w:rsid w:val="00076880"/>
    <w:rsid w:val="000A1564"/>
    <w:rsid w:val="000B2EBD"/>
    <w:rsid w:val="000B4C3F"/>
    <w:rsid w:val="000C4698"/>
    <w:rsid w:val="000E2035"/>
    <w:rsid w:val="0010307F"/>
    <w:rsid w:val="00123EEA"/>
    <w:rsid w:val="0013715C"/>
    <w:rsid w:val="00137190"/>
    <w:rsid w:val="00137D84"/>
    <w:rsid w:val="00140FBF"/>
    <w:rsid w:val="00145199"/>
    <w:rsid w:val="0015227C"/>
    <w:rsid w:val="00157C90"/>
    <w:rsid w:val="00164E68"/>
    <w:rsid w:val="00173E7F"/>
    <w:rsid w:val="00192C70"/>
    <w:rsid w:val="00192E84"/>
    <w:rsid w:val="00192F60"/>
    <w:rsid w:val="001A5DDB"/>
    <w:rsid w:val="001A72D1"/>
    <w:rsid w:val="001B15DD"/>
    <w:rsid w:val="001B2B33"/>
    <w:rsid w:val="001E3A50"/>
    <w:rsid w:val="001F5B46"/>
    <w:rsid w:val="00227AAC"/>
    <w:rsid w:val="00227DB6"/>
    <w:rsid w:val="00230A42"/>
    <w:rsid w:val="002317E4"/>
    <w:rsid w:val="0023493B"/>
    <w:rsid w:val="002433B6"/>
    <w:rsid w:val="002527FD"/>
    <w:rsid w:val="00254409"/>
    <w:rsid w:val="00256678"/>
    <w:rsid w:val="00273716"/>
    <w:rsid w:val="002808A3"/>
    <w:rsid w:val="002924D1"/>
    <w:rsid w:val="00294FA5"/>
    <w:rsid w:val="002A5972"/>
    <w:rsid w:val="002B3ACA"/>
    <w:rsid w:val="002D0077"/>
    <w:rsid w:val="002D5CD4"/>
    <w:rsid w:val="002E055E"/>
    <w:rsid w:val="002E0DF2"/>
    <w:rsid w:val="002E279A"/>
    <w:rsid w:val="002F1E99"/>
    <w:rsid w:val="00312B67"/>
    <w:rsid w:val="00316511"/>
    <w:rsid w:val="003174A1"/>
    <w:rsid w:val="00322A28"/>
    <w:rsid w:val="00345CF5"/>
    <w:rsid w:val="00362298"/>
    <w:rsid w:val="0036296F"/>
    <w:rsid w:val="003676A9"/>
    <w:rsid w:val="00377E5D"/>
    <w:rsid w:val="003831DE"/>
    <w:rsid w:val="003A2F51"/>
    <w:rsid w:val="003A4D93"/>
    <w:rsid w:val="003A70D5"/>
    <w:rsid w:val="003B25E6"/>
    <w:rsid w:val="003B2874"/>
    <w:rsid w:val="003D362C"/>
    <w:rsid w:val="003F5A4D"/>
    <w:rsid w:val="003F7B2C"/>
    <w:rsid w:val="0042256B"/>
    <w:rsid w:val="00433F4E"/>
    <w:rsid w:val="004541B4"/>
    <w:rsid w:val="004660AF"/>
    <w:rsid w:val="004664DE"/>
    <w:rsid w:val="00475B14"/>
    <w:rsid w:val="004A0551"/>
    <w:rsid w:val="004C1569"/>
    <w:rsid w:val="004C3968"/>
    <w:rsid w:val="004D4999"/>
    <w:rsid w:val="004D7484"/>
    <w:rsid w:val="004E0FA7"/>
    <w:rsid w:val="004E1A59"/>
    <w:rsid w:val="004F2082"/>
    <w:rsid w:val="004F7ACB"/>
    <w:rsid w:val="00513D4B"/>
    <w:rsid w:val="0052410A"/>
    <w:rsid w:val="00527FB1"/>
    <w:rsid w:val="00530849"/>
    <w:rsid w:val="00537DFC"/>
    <w:rsid w:val="00537E23"/>
    <w:rsid w:val="005474A2"/>
    <w:rsid w:val="00553FD3"/>
    <w:rsid w:val="00567010"/>
    <w:rsid w:val="00575FEE"/>
    <w:rsid w:val="005815CE"/>
    <w:rsid w:val="005900D7"/>
    <w:rsid w:val="005B6E65"/>
    <w:rsid w:val="005B7178"/>
    <w:rsid w:val="005C6132"/>
    <w:rsid w:val="005D6659"/>
    <w:rsid w:val="005E2927"/>
    <w:rsid w:val="005E4C5C"/>
    <w:rsid w:val="005F03A6"/>
    <w:rsid w:val="005F03DC"/>
    <w:rsid w:val="005F3FF9"/>
    <w:rsid w:val="005F7EC9"/>
    <w:rsid w:val="0060136E"/>
    <w:rsid w:val="00607865"/>
    <w:rsid w:val="006357F5"/>
    <w:rsid w:val="0064148D"/>
    <w:rsid w:val="00642621"/>
    <w:rsid w:val="00660508"/>
    <w:rsid w:val="006701B7"/>
    <w:rsid w:val="00673819"/>
    <w:rsid w:val="00674F04"/>
    <w:rsid w:val="00674F87"/>
    <w:rsid w:val="00685668"/>
    <w:rsid w:val="006B2017"/>
    <w:rsid w:val="006C2EB9"/>
    <w:rsid w:val="006D0604"/>
    <w:rsid w:val="006D343B"/>
    <w:rsid w:val="006D3E8E"/>
    <w:rsid w:val="006E259F"/>
    <w:rsid w:val="006E2862"/>
    <w:rsid w:val="006E77F0"/>
    <w:rsid w:val="006F513E"/>
    <w:rsid w:val="006F64D3"/>
    <w:rsid w:val="00702863"/>
    <w:rsid w:val="00710C24"/>
    <w:rsid w:val="007128A2"/>
    <w:rsid w:val="00715017"/>
    <w:rsid w:val="0072692D"/>
    <w:rsid w:val="007379E5"/>
    <w:rsid w:val="00763661"/>
    <w:rsid w:val="0076510D"/>
    <w:rsid w:val="007709D0"/>
    <w:rsid w:val="007733DC"/>
    <w:rsid w:val="00780B23"/>
    <w:rsid w:val="007A3598"/>
    <w:rsid w:val="007C13CE"/>
    <w:rsid w:val="007C2CA4"/>
    <w:rsid w:val="007C3CFC"/>
    <w:rsid w:val="007D443C"/>
    <w:rsid w:val="007D6D93"/>
    <w:rsid w:val="007F0E41"/>
    <w:rsid w:val="00803FF0"/>
    <w:rsid w:val="00820266"/>
    <w:rsid w:val="00854C21"/>
    <w:rsid w:val="008707AA"/>
    <w:rsid w:val="00872625"/>
    <w:rsid w:val="00872E31"/>
    <w:rsid w:val="008934D2"/>
    <w:rsid w:val="008A5903"/>
    <w:rsid w:val="008B1BB7"/>
    <w:rsid w:val="008B3BA7"/>
    <w:rsid w:val="008E5177"/>
    <w:rsid w:val="008F4A4C"/>
    <w:rsid w:val="00900666"/>
    <w:rsid w:val="00907971"/>
    <w:rsid w:val="009274A5"/>
    <w:rsid w:val="00935D65"/>
    <w:rsid w:val="00957670"/>
    <w:rsid w:val="009803D3"/>
    <w:rsid w:val="00994C59"/>
    <w:rsid w:val="009958F5"/>
    <w:rsid w:val="00997818"/>
    <w:rsid w:val="009D777E"/>
    <w:rsid w:val="009E28D7"/>
    <w:rsid w:val="009E31E8"/>
    <w:rsid w:val="009E54C5"/>
    <w:rsid w:val="00A01DAA"/>
    <w:rsid w:val="00A051B6"/>
    <w:rsid w:val="00A07ABB"/>
    <w:rsid w:val="00A07E16"/>
    <w:rsid w:val="00A11FD6"/>
    <w:rsid w:val="00A16C34"/>
    <w:rsid w:val="00A24193"/>
    <w:rsid w:val="00A56558"/>
    <w:rsid w:val="00A80462"/>
    <w:rsid w:val="00A83169"/>
    <w:rsid w:val="00A9001C"/>
    <w:rsid w:val="00A907CE"/>
    <w:rsid w:val="00AB33BA"/>
    <w:rsid w:val="00AD04E1"/>
    <w:rsid w:val="00AE3B6C"/>
    <w:rsid w:val="00AE4776"/>
    <w:rsid w:val="00AE60BC"/>
    <w:rsid w:val="00AF0962"/>
    <w:rsid w:val="00AF6786"/>
    <w:rsid w:val="00B14123"/>
    <w:rsid w:val="00B213A5"/>
    <w:rsid w:val="00B33DE1"/>
    <w:rsid w:val="00B663CA"/>
    <w:rsid w:val="00B94305"/>
    <w:rsid w:val="00B95954"/>
    <w:rsid w:val="00BA2A5A"/>
    <w:rsid w:val="00BA3139"/>
    <w:rsid w:val="00BA51DC"/>
    <w:rsid w:val="00BA6736"/>
    <w:rsid w:val="00BB6EFA"/>
    <w:rsid w:val="00BB7672"/>
    <w:rsid w:val="00BC4479"/>
    <w:rsid w:val="00BC5425"/>
    <w:rsid w:val="00BD5B1B"/>
    <w:rsid w:val="00BE0421"/>
    <w:rsid w:val="00BF01A8"/>
    <w:rsid w:val="00BF5D3F"/>
    <w:rsid w:val="00C0693A"/>
    <w:rsid w:val="00C15E83"/>
    <w:rsid w:val="00C26950"/>
    <w:rsid w:val="00C36333"/>
    <w:rsid w:val="00C502D4"/>
    <w:rsid w:val="00C50882"/>
    <w:rsid w:val="00C50B2F"/>
    <w:rsid w:val="00C511A4"/>
    <w:rsid w:val="00C65210"/>
    <w:rsid w:val="00C71B6B"/>
    <w:rsid w:val="00C72710"/>
    <w:rsid w:val="00C859DD"/>
    <w:rsid w:val="00C94C5D"/>
    <w:rsid w:val="00C975A6"/>
    <w:rsid w:val="00CB3E15"/>
    <w:rsid w:val="00CC2227"/>
    <w:rsid w:val="00CC7C86"/>
    <w:rsid w:val="00CD020C"/>
    <w:rsid w:val="00CD1B08"/>
    <w:rsid w:val="00CD29A4"/>
    <w:rsid w:val="00CD6321"/>
    <w:rsid w:val="00D010D2"/>
    <w:rsid w:val="00D02458"/>
    <w:rsid w:val="00D2146D"/>
    <w:rsid w:val="00D24425"/>
    <w:rsid w:val="00D24C61"/>
    <w:rsid w:val="00D43949"/>
    <w:rsid w:val="00D65CFC"/>
    <w:rsid w:val="00D70FBE"/>
    <w:rsid w:val="00D7426C"/>
    <w:rsid w:val="00D83144"/>
    <w:rsid w:val="00DA091A"/>
    <w:rsid w:val="00DA680C"/>
    <w:rsid w:val="00DC1003"/>
    <w:rsid w:val="00DC5A50"/>
    <w:rsid w:val="00DD0DCA"/>
    <w:rsid w:val="00DD3A22"/>
    <w:rsid w:val="00DD4F06"/>
    <w:rsid w:val="00DE2B9A"/>
    <w:rsid w:val="00DF2FC1"/>
    <w:rsid w:val="00DF62E1"/>
    <w:rsid w:val="00E00FB7"/>
    <w:rsid w:val="00E14B1F"/>
    <w:rsid w:val="00E17657"/>
    <w:rsid w:val="00E17D18"/>
    <w:rsid w:val="00E220BB"/>
    <w:rsid w:val="00E437FA"/>
    <w:rsid w:val="00E664E0"/>
    <w:rsid w:val="00E72773"/>
    <w:rsid w:val="00E72B9A"/>
    <w:rsid w:val="00E72BD5"/>
    <w:rsid w:val="00E92BC6"/>
    <w:rsid w:val="00EA2D48"/>
    <w:rsid w:val="00EA5EF3"/>
    <w:rsid w:val="00EB3FEA"/>
    <w:rsid w:val="00EB5E99"/>
    <w:rsid w:val="00EE1FD0"/>
    <w:rsid w:val="00F05783"/>
    <w:rsid w:val="00F54A7C"/>
    <w:rsid w:val="00F557F0"/>
    <w:rsid w:val="00F67E44"/>
    <w:rsid w:val="00F7026B"/>
    <w:rsid w:val="00F74894"/>
    <w:rsid w:val="00F85370"/>
    <w:rsid w:val="00F91991"/>
    <w:rsid w:val="00F954E3"/>
    <w:rsid w:val="00FB17E9"/>
    <w:rsid w:val="00FB5FC7"/>
    <w:rsid w:val="00FC0F63"/>
    <w:rsid w:val="00FE2DA3"/>
    <w:rsid w:val="00FF6226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DC31A"/>
  <w15:chartTrackingRefBased/>
  <w15:docId w15:val="{A6387D7E-B21E-4298-B8EF-DFCADDCB7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0FBF"/>
    <w:rPr>
      <w:sz w:val="12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357F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DD4F06"/>
    <w:pPr>
      <w:keepNext/>
      <w:outlineLvl w:val="1"/>
    </w:pPr>
    <w:rPr>
      <w:sz w:val="24"/>
      <w:szCs w:val="20"/>
    </w:rPr>
  </w:style>
  <w:style w:type="paragraph" w:styleId="Titolo5">
    <w:name w:val="heading 5"/>
    <w:basedOn w:val="Normale"/>
    <w:next w:val="Normale"/>
    <w:qFormat/>
    <w:rsid w:val="0007688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rsid w:val="00140FBF"/>
    <w:pPr>
      <w:jc w:val="both"/>
    </w:pPr>
    <w:rPr>
      <w:sz w:val="24"/>
    </w:rPr>
  </w:style>
  <w:style w:type="paragraph" w:styleId="Intestazione">
    <w:name w:val="header"/>
    <w:basedOn w:val="Normale"/>
    <w:rsid w:val="00140FB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40FB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4C396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CD020C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qFormat/>
    <w:rsid w:val="00076880"/>
    <w:rPr>
      <w:rFonts w:cs="Times New Roman"/>
      <w:b/>
      <w:bCs/>
    </w:rPr>
  </w:style>
  <w:style w:type="character" w:customStyle="1" w:styleId="Titolo1Carattere">
    <w:name w:val="Titolo 1 Carattere"/>
    <w:basedOn w:val="Carpredefinitoparagrafo"/>
    <w:link w:val="Titolo1"/>
    <w:rsid w:val="006357F5"/>
    <w:rPr>
      <w:rFonts w:ascii="Cambria" w:hAnsi="Cambria" w:cs="Times New Roman"/>
      <w:b/>
      <w:bCs/>
      <w:color w:val="365F91"/>
      <w:sz w:val="28"/>
      <w:szCs w:val="28"/>
    </w:rPr>
  </w:style>
  <w:style w:type="table" w:styleId="Grigliatabella">
    <w:name w:val="Table Grid"/>
    <w:basedOn w:val="Tabellanormale"/>
    <w:rsid w:val="0063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e"/>
    <w:rsid w:val="007A3598"/>
    <w:pPr>
      <w:ind w:left="720"/>
      <w:contextualSpacing/>
    </w:pPr>
  </w:style>
  <w:style w:type="paragraph" w:customStyle="1" w:styleId="Normale0">
    <w:name w:val="[Normale]"/>
    <w:rsid w:val="00DF62E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S00300L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SSIS00300L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UFFICIO%20MAGAZZINO\documenti%20condivisi\RICHIESTA%20MATERIALE%20PELLEGRIN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RICHIESTA MATERIALE PELLEGRINI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Istit. Profes. Agric. Amb. S. Maria la Palma</Company>
  <LinksUpToDate>false</LinksUpToDate>
  <CharactersWithSpaces>1628</CharactersWithSpaces>
  <SharedDoc>false</SharedDoc>
  <HLinks>
    <vt:vector size="12" baseType="variant">
      <vt:variant>
        <vt:i4>5767284</vt:i4>
      </vt:variant>
      <vt:variant>
        <vt:i4>3</vt:i4>
      </vt:variant>
      <vt:variant>
        <vt:i4>0</vt:i4>
      </vt:variant>
      <vt:variant>
        <vt:i4>5</vt:i4>
      </vt:variant>
      <vt:variant>
        <vt:lpwstr>mailto:SSIS00300L@PEC.ISTRUZIONE.IT</vt:lpwstr>
      </vt:variant>
      <vt:variant>
        <vt:lpwstr/>
      </vt:variant>
      <vt:variant>
        <vt:i4>1245287</vt:i4>
      </vt:variant>
      <vt:variant>
        <vt:i4>0</vt:i4>
      </vt:variant>
      <vt:variant>
        <vt:i4>0</vt:i4>
      </vt:variant>
      <vt:variant>
        <vt:i4>5</vt:i4>
      </vt:variant>
      <vt:variant>
        <vt:lpwstr>mailto:SSIS00300L@istruzione.it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PC_Magazzino2</dc:creator>
  <cp:keywords/>
  <dc:description/>
  <cp:lastModifiedBy>informatica.amica</cp:lastModifiedBy>
  <cp:revision>1</cp:revision>
  <cp:lastPrinted>2016-06-20T08:14:00Z</cp:lastPrinted>
  <dcterms:created xsi:type="dcterms:W3CDTF">2022-10-27T12:12:00Z</dcterms:created>
  <dcterms:modified xsi:type="dcterms:W3CDTF">2022-10-27T12:13:00Z</dcterms:modified>
</cp:coreProperties>
</file>